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Gehwegbau Charlottenstraße West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2026/092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